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8403CE">
      <w:r>
        <w:pict>
          <v:shape id="_x0000_s2070" o:spid="_x0000_s2070" o:spt="202" type="#_x0000_t202" style="position:absolute;left:0pt;margin-left:61.85pt;margin-top:194.35pt;height:72pt;width:279pt;z-index:251660288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>
              <w:txbxContent>
                <w:p w14:paraId="0ED42F1F"/>
              </w:txbxContent>
            </v:textbox>
          </v:shape>
        </w:pict>
      </w:r>
      <w:r>
        <w:pict>
          <v:shape id="_x0000_s2072" o:spid="_x0000_s2072" o:spt="202" type="#_x0000_t202" style="position:absolute;left:0pt;margin-left:49.45pt;margin-top:344.05pt;height:54.5pt;width:326.65pt;z-index:251661312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>
              <w:txbxContent>
                <w:p w14:paraId="620849DA"/>
              </w:txbxContent>
            </v:textbox>
          </v:shape>
        </w:pict>
      </w:r>
    </w:p>
    <w:p w14:paraId="1E92E0C3">
      <w:pPr>
        <w:pStyle w:val="6"/>
        <w:tabs>
          <w:tab w:val="right" w:leader="dot" w:pos="8306"/>
        </w:tabs>
        <w:jc w:val="center"/>
        <w:rPr>
          <w:rFonts w:hint="eastAsia" w:ascii="微软雅黑" w:hAnsi="微软雅黑" w:cs="微软雅黑"/>
          <w:b/>
          <w:bCs/>
          <w:sz w:val="36"/>
          <w:szCs w:val="36"/>
        </w:rPr>
      </w:pPr>
      <w:r>
        <w:rPr>
          <w:rFonts w:hint="eastAsia" w:ascii="微软雅黑" w:hAnsi="微软雅黑" w:cs="微软雅黑"/>
          <w:b/>
          <w:bCs/>
          <w:sz w:val="36"/>
          <w:szCs w:val="36"/>
        </w:rPr>
        <w:t>EPLight Web API 接口文档</w:t>
      </w:r>
    </w:p>
    <w:p w14:paraId="03C5541D">
      <w:pPr>
        <w:rPr>
          <w:rFonts w:hint="eastAsia" w:ascii="微软雅黑" w:hAnsi="微软雅黑" w:cs="微软雅黑"/>
        </w:rPr>
      </w:pPr>
    </w:p>
    <w:p w14:paraId="443883A6">
      <w:pPr>
        <w:rPr>
          <w:rFonts w:hint="eastAsia" w:ascii="微软雅黑" w:hAnsi="微软雅黑" w:cs="微软雅黑"/>
        </w:rPr>
      </w:pPr>
    </w:p>
    <w:p w14:paraId="471F4A1A">
      <w:pPr>
        <w:rPr>
          <w:rFonts w:hint="eastAsia" w:ascii="微软雅黑" w:hAnsi="微软雅黑" w:cs="微软雅黑"/>
        </w:rPr>
      </w:pPr>
    </w:p>
    <w:tbl>
      <w:tblPr>
        <w:tblStyle w:val="9"/>
        <w:tblW w:w="8400" w:type="dxa"/>
        <w:tblInd w:w="9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0"/>
        <w:gridCol w:w="6550"/>
      </w:tblGrid>
      <w:tr w14:paraId="18A8464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66A9646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版本号</w:t>
            </w:r>
          </w:p>
        </w:tc>
        <w:tc>
          <w:tcPr>
            <w:tcW w:w="65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213B235">
            <w:pPr>
              <w:widowControl/>
              <w:spacing w:line="300" w:lineRule="atLeast"/>
              <w:ind w:firstLine="180" w:firstLineChars="100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333333"/>
                <w:kern w:val="0"/>
                <w:sz w:val="18"/>
                <w:szCs w:val="18"/>
              </w:rPr>
              <w:t>V1.0.10</w:t>
            </w:r>
          </w:p>
        </w:tc>
      </w:tr>
      <w:tr w14:paraId="026A765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A9C5C3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日期</w:t>
            </w:r>
          </w:p>
        </w:tc>
        <w:tc>
          <w:tcPr>
            <w:tcW w:w="65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B8AAF0E">
            <w:pPr>
              <w:widowControl/>
              <w:spacing w:line="300" w:lineRule="atLeast"/>
              <w:rPr>
                <w:rFonts w:hint="eastAsia" w:ascii="微软雅黑" w:hAnsi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333333"/>
                <w:kern w:val="0"/>
                <w:sz w:val="18"/>
                <w:szCs w:val="18"/>
              </w:rPr>
              <w:t xml:space="preserve"> 2018-09-03</w:t>
            </w:r>
          </w:p>
        </w:tc>
      </w:tr>
    </w:tbl>
    <w:p w14:paraId="494AC1AB">
      <w:pPr>
        <w:pStyle w:val="6"/>
        <w:tabs>
          <w:tab w:val="right" w:leader="dot" w:pos="8306"/>
        </w:tabs>
        <w:rPr>
          <w:rFonts w:hint="eastAsia" w:ascii="微软雅黑" w:hAnsi="微软雅黑" w:cs="微软雅黑"/>
        </w:rPr>
      </w:pPr>
    </w:p>
    <w:p w14:paraId="53F4A3B3">
      <w:pPr>
        <w:rPr>
          <w:rFonts w:hint="eastAsia" w:ascii="微软雅黑" w:hAnsi="微软雅黑" w:cs="微软雅黑"/>
        </w:rPr>
      </w:pPr>
    </w:p>
    <w:p w14:paraId="6B38EE0E">
      <w:pPr>
        <w:rPr>
          <w:rFonts w:hint="eastAsia" w:ascii="微软雅黑" w:hAnsi="微软雅黑" w:cs="微软雅黑"/>
        </w:rPr>
      </w:pPr>
    </w:p>
    <w:p w14:paraId="02117BBC">
      <w:pPr>
        <w:rPr>
          <w:rFonts w:hint="eastAsia" w:ascii="微软雅黑" w:hAnsi="微软雅黑" w:cs="微软雅黑"/>
        </w:rPr>
      </w:pPr>
    </w:p>
    <w:p w14:paraId="73C49D75">
      <w:pPr>
        <w:rPr>
          <w:rFonts w:hint="eastAsia" w:ascii="微软雅黑" w:hAnsi="微软雅黑" w:cs="微软雅黑"/>
        </w:rPr>
      </w:pPr>
    </w:p>
    <w:p w14:paraId="58D97A41">
      <w:pPr>
        <w:sectPr>
          <w:headerReference r:id="rId5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A33FDFC">
      <w:r>
        <w:pict>
          <v:rect id="_x0000_s2066" o:spid="_x0000_s2066" o:spt="1" style="position:absolute;left:0pt;margin-left:227.9pt;margin-top:597.65pt;height:92.15pt;width:180.2pt;z-index:251659264;v-text-anchor:bottom;mso-width-relative:page;mso-height-relative:page;" fillcolor="#C0504D" filled="f" stroked="f" coordsize="21600,21600">
            <v:path/>
            <v:fill on="f" focussize="0,0"/>
            <v:stroke on="f"/>
            <v:imagedata o:title=""/>
            <o:lock v:ext="edit"/>
            <v:textbox inset="0mm,1.27mm,2.54mm,1.27mm">
              <w:txbxContent>
                <w:p w14:paraId="4E7E961B"/>
              </w:txbxContent>
            </v:textbox>
          </v:rect>
        </w:pict>
      </w:r>
    </w:p>
    <w:p w14:paraId="3C29CD2F">
      <w:pPr>
        <w:pStyle w:val="6"/>
        <w:tabs>
          <w:tab w:val="left" w:pos="420"/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rPr>
          <w:rFonts w:hint="eastAsia" w:ascii="微软雅黑" w:hAnsi="微软雅黑" w:cs="微软雅黑"/>
        </w:rPr>
        <w:fldChar w:fldCharType="begin"/>
      </w:r>
      <w:r>
        <w:rPr>
          <w:rFonts w:hint="eastAsia" w:ascii="微软雅黑" w:hAnsi="微软雅黑" w:cs="微软雅黑"/>
        </w:rPr>
        <w:instrText xml:space="preserve">TOC \o "1-3" \h \z \u </w:instrText>
      </w:r>
      <w:r>
        <w:rPr>
          <w:rFonts w:hint="eastAsia" w:ascii="微软雅黑" w:hAnsi="微软雅黑" w:cs="微软雅黑"/>
        </w:rPr>
        <w:fldChar w:fldCharType="separate"/>
      </w:r>
      <w:r>
        <w:fldChar w:fldCharType="begin"/>
      </w:r>
      <w:r>
        <w:instrText xml:space="preserve"> HYPERLINK \l "_Toc207197670"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1</w:t>
      </w:r>
      <w:r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  <w:tab/>
      </w:r>
      <w:r>
        <w:rPr>
          <w:rStyle w:val="12"/>
          <w:rFonts w:hint="eastAsia" w:ascii="微软雅黑" w:hAnsi="微软雅黑" w:cs="微软雅黑"/>
        </w:rPr>
        <w:t>设备初始化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_Toc207197670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3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2AB14B1C">
      <w:pPr>
        <w:pStyle w:val="7"/>
        <w:tabs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"_Toc207197671"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1.1返回结果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_Toc207197671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3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6E9B2C23">
      <w:pPr>
        <w:pStyle w:val="7"/>
        <w:tabs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"_Toc207197672"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1.2返回字段说明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_Toc207197672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3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51F9390B">
      <w:pPr>
        <w:pStyle w:val="6"/>
        <w:tabs>
          <w:tab w:val="left" w:pos="420"/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"_Toc207197673"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2</w:t>
      </w:r>
      <w:r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  <w:tab/>
      </w:r>
      <w:r>
        <w:rPr>
          <w:rStyle w:val="12"/>
          <w:rFonts w:hint="eastAsia" w:ascii="微软雅黑" w:hAnsi="微软雅黑" w:cs="微软雅黑"/>
        </w:rPr>
        <w:t>任务下发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_Toc207197673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4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610E3E6D">
      <w:pPr>
        <w:pStyle w:val="7"/>
        <w:tabs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"_Toc207197674"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2.1请求参数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_Toc207197674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4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7A7DB6DB">
      <w:pPr>
        <w:pStyle w:val="7"/>
        <w:tabs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"_Toc207197675"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2.2返回结果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_Toc207197675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5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43DCF8E7">
      <w:pPr>
        <w:pStyle w:val="7"/>
        <w:tabs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"_Toc207197676"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2.3返回字段说明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_Toc207197676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5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0F458DD0">
      <w:pPr>
        <w:pStyle w:val="6"/>
        <w:tabs>
          <w:tab w:val="left" w:pos="420"/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"_Toc207197677"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3</w:t>
      </w:r>
      <w:r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  <w:tab/>
      </w:r>
      <w:r>
        <w:rPr>
          <w:rStyle w:val="12"/>
          <w:rFonts w:hint="eastAsia" w:ascii="微软雅黑" w:hAnsi="微软雅黑" w:cs="微软雅黑"/>
        </w:rPr>
        <w:t>结束作业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_Toc207197677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5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7A5E1A82">
      <w:pPr>
        <w:pStyle w:val="7"/>
        <w:tabs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"_Toc207197678"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3.1返回结果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_Toc207197678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5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072BE50A">
      <w:pPr>
        <w:pStyle w:val="7"/>
        <w:tabs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"_Toc207197679"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3.2返回字段说明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_Toc207197679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6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39FE7531">
      <w:pPr>
        <w:pStyle w:val="6"/>
        <w:tabs>
          <w:tab w:val="left" w:pos="420"/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"_Toc207197680"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4</w:t>
      </w:r>
      <w:r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  <w:tab/>
      </w:r>
      <w:r>
        <w:rPr>
          <w:rStyle w:val="12"/>
          <w:rFonts w:hint="eastAsia" w:ascii="微软雅黑" w:hAnsi="微软雅黑" w:cs="微软雅黑"/>
        </w:rPr>
        <w:t>拍灯回传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_Toc207197680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6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71E2BA5B">
      <w:pPr>
        <w:pStyle w:val="7"/>
        <w:tabs>
          <w:tab w:val="left" w:pos="1100"/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"_Toc207197681"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4.1</w:t>
      </w:r>
      <w:r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  <w:tab/>
      </w:r>
      <w:r>
        <w:rPr>
          <w:rStyle w:val="12"/>
          <w:rFonts w:hint="eastAsia" w:ascii="微软雅黑" w:hAnsi="微软雅黑" w:cs="微软雅黑"/>
        </w:rPr>
        <w:t>请求参数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_Toc207197681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6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221421EE">
      <w:pPr>
        <w:pStyle w:val="7"/>
        <w:tabs>
          <w:tab w:val="left" w:pos="1100"/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"_Toc207197682"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4.2</w:t>
      </w:r>
      <w:r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  <w:tab/>
      </w:r>
      <w:r>
        <w:rPr>
          <w:rStyle w:val="12"/>
          <w:rFonts w:hint="eastAsia" w:ascii="微软雅黑" w:hAnsi="微软雅黑" w:cs="微软雅黑"/>
        </w:rPr>
        <w:t>返回结果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_Toc207197682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7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79667E73">
      <w:pPr>
        <w:pStyle w:val="7"/>
        <w:tabs>
          <w:tab w:val="left" w:pos="1100"/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"_Toc207197683"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4.3</w:t>
      </w:r>
      <w:r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  <w:tab/>
      </w:r>
      <w:r>
        <w:rPr>
          <w:rStyle w:val="12"/>
          <w:rFonts w:hint="eastAsia" w:ascii="微软雅黑" w:hAnsi="微软雅黑" w:cs="微软雅黑"/>
        </w:rPr>
        <w:t>返回字段说明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_Toc207197683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7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7056CC64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</w:rPr>
        <w:fldChar w:fldCharType="end"/>
      </w:r>
    </w:p>
    <w:p w14:paraId="4CEC1EC0"/>
    <w:p w14:paraId="1964807F">
      <w:pPr>
        <w:pStyle w:val="18"/>
        <w:numPr>
          <w:ilvl w:val="1"/>
          <w:numId w:val="2"/>
        </w:numPr>
        <w:ind w:firstLineChars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测试版本接口域名地址：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"http://XXX:8081/api/WebAPI/DisplayJob"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</w:rPr>
        <w:t>http://XXXXXX/</w:t>
      </w:r>
      <w:r>
        <w:rPr>
          <w:rStyle w:val="12"/>
          <w:rFonts w:hint="eastAsia" w:ascii="微软雅黑" w:hAnsi="微软雅黑" w:eastAsia="微软雅黑" w:cs="微软雅黑"/>
        </w:rPr>
        <w:t>api/WebAPI/</w:t>
      </w:r>
      <w:r>
        <w:rPr>
          <w:rFonts w:hint="eastAsia" w:ascii="微软雅黑" w:hAnsi="微软雅黑" w:eastAsia="微软雅黑" w:cs="微软雅黑"/>
        </w:rPr>
        <w:fldChar w:fldCharType="end"/>
      </w:r>
    </w:p>
    <w:p w14:paraId="3FA24C52">
      <w:pPr>
        <w:pStyle w:val="18"/>
        <w:numPr>
          <w:ilvl w:val="1"/>
          <w:numId w:val="2"/>
        </w:numPr>
        <w:ind w:firstLineChars="0"/>
        <w:jc w:val="left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请求格式：Content-Type:application/json</w:t>
      </w:r>
    </w:p>
    <w:p w14:paraId="6F40F3E4">
      <w:pPr>
        <w:pStyle w:val="18"/>
        <w:ind w:left="840" w:firstLine="0" w:firstLineChars="0"/>
        <w:jc w:val="left"/>
        <w:rPr>
          <w:rFonts w:hint="eastAsia" w:ascii="微软雅黑" w:hAnsi="微软雅黑" w:eastAsia="微软雅黑" w:cs="微软雅黑"/>
        </w:rPr>
      </w:pPr>
    </w:p>
    <w:p w14:paraId="5056CADE">
      <w:pPr>
        <w:pStyle w:val="2"/>
        <w:numPr>
          <w:ilvl w:val="0"/>
          <w:numId w:val="3"/>
        </w:numPr>
        <w:rPr>
          <w:rFonts w:hint="eastAsia" w:ascii="微软雅黑" w:hAnsi="微软雅黑" w:cs="微软雅黑"/>
        </w:rPr>
      </w:pPr>
      <w:bookmarkStart w:id="0" w:name="_Toc207197670"/>
      <w:bookmarkStart w:id="1" w:name="OLE_LINK7"/>
      <w:r>
        <w:rPr>
          <w:rFonts w:hint="eastAsia" w:ascii="微软雅黑" w:hAnsi="微软雅黑" w:cs="微软雅黑"/>
        </w:rPr>
        <w:t>设备初始化</w:t>
      </w:r>
      <w:bookmarkEnd w:id="0"/>
    </w:p>
    <w:tbl>
      <w:tblPr>
        <w:tblStyle w:val="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3"/>
        <w:gridCol w:w="6529"/>
      </w:tblGrid>
      <w:tr w14:paraId="19FEC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2CB181C3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URL</w:t>
            </w:r>
          </w:p>
        </w:tc>
        <w:tc>
          <w:tcPr>
            <w:tcW w:w="6529" w:type="dxa"/>
          </w:tcPr>
          <w:p w14:paraId="30CBEAE2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ht</w:t>
            </w:r>
            <w:bookmarkStart w:id="22" w:name="_GoBack"/>
            <w:r>
              <w:rPr>
                <w:rFonts w:hint="eastAsia" w:ascii="微软雅黑" w:hAnsi="微软雅黑" w:cs="微软雅黑"/>
              </w:rPr>
              <w:t>tp://xxx:5331/api/WebAPI/</w:t>
            </w:r>
            <w:r>
              <w:rPr>
                <w:rFonts w:ascii="微软雅黑" w:hAnsi="微软雅黑" w:cs="微软雅黑"/>
              </w:rPr>
              <w:t>INITIALIZATI</w:t>
            </w:r>
            <w:bookmarkEnd w:id="22"/>
            <w:r>
              <w:rPr>
                <w:rFonts w:ascii="微软雅黑" w:hAnsi="微软雅黑" w:cs="微软雅黑"/>
              </w:rPr>
              <w:t>ON</w:t>
            </w:r>
          </w:p>
        </w:tc>
      </w:tr>
      <w:tr w14:paraId="78CC2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5D1EB97D">
            <w:pPr>
              <w:ind w:left="-141" w:leftChars="-67" w:firstLine="141" w:firstLineChars="67"/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请求格式</w:t>
            </w:r>
          </w:p>
        </w:tc>
        <w:tc>
          <w:tcPr>
            <w:tcW w:w="6529" w:type="dxa"/>
          </w:tcPr>
          <w:p w14:paraId="7EBECD05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Json</w:t>
            </w:r>
          </w:p>
        </w:tc>
      </w:tr>
      <w:tr w14:paraId="28FF9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4ADFE727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请求方式</w:t>
            </w:r>
          </w:p>
        </w:tc>
        <w:tc>
          <w:tcPr>
            <w:tcW w:w="6529" w:type="dxa"/>
          </w:tcPr>
          <w:p w14:paraId="0AB3A64D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Post</w:t>
            </w:r>
          </w:p>
        </w:tc>
      </w:tr>
      <w:tr w14:paraId="284B9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705E97E2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说明</w:t>
            </w:r>
          </w:p>
        </w:tc>
        <w:tc>
          <w:tcPr>
            <w:tcW w:w="6529" w:type="dxa"/>
          </w:tcPr>
          <w:p w14:paraId="77F5B5C7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 xml:space="preserve"> 设备初始化</w:t>
            </w:r>
          </w:p>
        </w:tc>
      </w:tr>
    </w:tbl>
    <w:p w14:paraId="595F59FA">
      <w:pPr>
        <w:pStyle w:val="3"/>
        <w:numPr>
          <w:ilvl w:val="0"/>
          <w:numId w:val="0"/>
        </w:numPr>
        <w:rPr>
          <w:rFonts w:hint="eastAsia" w:ascii="微软雅黑" w:hAnsi="微软雅黑" w:cs="微软雅黑"/>
        </w:rPr>
      </w:pPr>
      <w:bookmarkStart w:id="2" w:name="_Toc207197671"/>
      <w:r>
        <w:rPr>
          <w:rFonts w:hint="eastAsia" w:ascii="微软雅黑" w:hAnsi="微软雅黑" w:cs="微软雅黑"/>
        </w:rPr>
        <w:t>1.1返回结果</w:t>
      </w:r>
      <w:bookmarkEnd w:id="2"/>
    </w:p>
    <w:p w14:paraId="3A0BA0B7">
      <w:pPr>
        <w:rPr>
          <w:rFonts w:hint="eastAsia" w:ascii="微软雅黑" w:hAnsi="微软雅黑" w:cs="微软雅黑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6B215E9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{</w:t>
      </w:r>
    </w:p>
    <w:p w14:paraId="7A3716C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2E71D29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5FA8E64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} </w:t>
      </w:r>
    </w:p>
    <w:p w14:paraId="6D967865">
      <w:pPr>
        <w:pStyle w:val="3"/>
        <w:numPr>
          <w:ilvl w:val="0"/>
          <w:numId w:val="0"/>
        </w:numPr>
        <w:rPr>
          <w:rFonts w:hint="eastAsia" w:ascii="微软雅黑" w:hAnsi="微软雅黑" w:cs="微软雅黑"/>
        </w:rPr>
      </w:pPr>
      <w:bookmarkStart w:id="3" w:name="_Toc207197672"/>
      <w:r>
        <w:rPr>
          <w:rFonts w:hint="eastAsia" w:ascii="微软雅黑" w:hAnsi="微软雅黑" w:cs="微软雅黑"/>
        </w:rPr>
        <w:t>1.2返回字段说明</w:t>
      </w:r>
      <w:bookmarkEnd w:id="3"/>
    </w:p>
    <w:tbl>
      <w:tblPr>
        <w:tblStyle w:val="9"/>
        <w:tblW w:w="8557" w:type="dxa"/>
        <w:tblInd w:w="-1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338"/>
        <w:gridCol w:w="5700"/>
      </w:tblGrid>
      <w:tr w14:paraId="614445C5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4095B5A6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4A667DFE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8FC4733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6F30A4BA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3357308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048AB2EE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7FF10B4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66B3F60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82C5D85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190C8B2A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143878D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29D97554">
      <w:pPr>
        <w:pStyle w:val="2"/>
        <w:numPr>
          <w:ilvl w:val="0"/>
          <w:numId w:val="3"/>
        </w:numPr>
        <w:rPr>
          <w:rFonts w:hint="eastAsia" w:ascii="微软雅黑" w:hAnsi="微软雅黑" w:cs="微软雅黑"/>
        </w:rPr>
      </w:pPr>
      <w:bookmarkStart w:id="4" w:name="_Toc207197673"/>
      <w:r>
        <w:rPr>
          <w:rFonts w:hint="eastAsia" w:ascii="微软雅黑" w:hAnsi="微软雅黑" w:cs="微软雅黑"/>
        </w:rPr>
        <w:t>任务下发</w:t>
      </w:r>
      <w:bookmarkEnd w:id="4"/>
    </w:p>
    <w:tbl>
      <w:tblPr>
        <w:tblStyle w:val="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3"/>
        <w:gridCol w:w="6529"/>
      </w:tblGrid>
      <w:tr w14:paraId="647EE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1676E8F7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URL</w:t>
            </w:r>
          </w:p>
        </w:tc>
        <w:tc>
          <w:tcPr>
            <w:tcW w:w="6529" w:type="dxa"/>
          </w:tcPr>
          <w:p w14:paraId="6AD41036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http://xxx:5331/api/WebAPI/PickOrderInfoRequest</w:t>
            </w:r>
          </w:p>
        </w:tc>
      </w:tr>
      <w:tr w14:paraId="6B1B5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73ACF3BD">
            <w:pPr>
              <w:ind w:left="-141" w:leftChars="-67" w:firstLine="141" w:firstLineChars="67"/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请求格式</w:t>
            </w:r>
          </w:p>
        </w:tc>
        <w:tc>
          <w:tcPr>
            <w:tcW w:w="6529" w:type="dxa"/>
          </w:tcPr>
          <w:p w14:paraId="4D0F9D89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Json</w:t>
            </w:r>
          </w:p>
        </w:tc>
      </w:tr>
      <w:tr w14:paraId="77E7C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1409C90A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请求方式</w:t>
            </w:r>
          </w:p>
        </w:tc>
        <w:tc>
          <w:tcPr>
            <w:tcW w:w="6529" w:type="dxa"/>
          </w:tcPr>
          <w:p w14:paraId="56723F00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Post</w:t>
            </w:r>
          </w:p>
        </w:tc>
      </w:tr>
      <w:tr w14:paraId="3B77A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132154CD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说明</w:t>
            </w:r>
          </w:p>
        </w:tc>
        <w:tc>
          <w:tcPr>
            <w:tcW w:w="6529" w:type="dxa"/>
          </w:tcPr>
          <w:p w14:paraId="00BF06E1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 xml:space="preserve"> 下发任务</w:t>
            </w:r>
          </w:p>
        </w:tc>
      </w:tr>
    </w:tbl>
    <w:p w14:paraId="785CEC35">
      <w:pPr>
        <w:pStyle w:val="3"/>
        <w:numPr>
          <w:ilvl w:val="0"/>
          <w:numId w:val="0"/>
        </w:numPr>
        <w:rPr>
          <w:rFonts w:hint="eastAsia" w:ascii="微软雅黑" w:hAnsi="微软雅黑" w:cs="微软雅黑"/>
        </w:rPr>
      </w:pPr>
      <w:bookmarkStart w:id="5" w:name="_Toc207197674"/>
      <w:r>
        <w:rPr>
          <w:rFonts w:hint="eastAsia" w:ascii="微软雅黑" w:hAnsi="微软雅黑" w:cs="微软雅黑"/>
        </w:rPr>
        <w:t>2.1请求参数</w:t>
      </w:r>
      <w:bookmarkEnd w:id="5"/>
    </w:p>
    <w:tbl>
      <w:tblPr>
        <w:tblStyle w:val="9"/>
        <w:tblW w:w="8520" w:type="dxa"/>
        <w:tblInd w:w="-7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1652"/>
        <w:gridCol w:w="1546"/>
        <w:gridCol w:w="3223"/>
      </w:tblGrid>
      <w:tr w14:paraId="6C4F937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FDEACDC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C9A344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2D4AF7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45CEF28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0096FE7C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43D94D71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27CC2CB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74997F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D571395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订单号</w:t>
            </w:r>
          </w:p>
        </w:tc>
      </w:tr>
      <w:tr w14:paraId="1459E77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3BAD8A97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TASKNO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BAA9325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9DBB65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CEE7DB8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任务号</w:t>
            </w:r>
          </w:p>
        </w:tc>
      </w:tr>
      <w:tr w14:paraId="60113CD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5810AD98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LOCATION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2E08E5E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BC26013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AEC8E05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货位号</w:t>
            </w:r>
          </w:p>
        </w:tc>
      </w:tr>
      <w:tr w14:paraId="45634A70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1057FB05">
            <w:pPr>
              <w:widowControl/>
              <w:spacing w:line="300" w:lineRule="atLeast"/>
              <w:jc w:val="center"/>
            </w:pPr>
            <w:r>
              <w:rPr>
                <w:rFonts w:hint="eastAsia"/>
              </w:rPr>
              <w:t>QUANTITY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A45AC6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DF3F775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Int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3693001">
            <w:pPr>
              <w:jc w:val="left"/>
              <w:rPr>
                <w:rFonts w:hint="eastAsia" w:ascii="微软雅黑" w:hAnsi="微软雅黑"/>
                <w:sz w:val="18"/>
                <w:szCs w:val="18"/>
              </w:rPr>
            </w:pPr>
            <w:r>
              <w:rPr>
                <w:rFonts w:hint="eastAsia" w:ascii="微软雅黑" w:hAnsi="微软雅黑"/>
                <w:sz w:val="18"/>
                <w:szCs w:val="18"/>
              </w:rPr>
              <w:t>亮灯数量</w:t>
            </w:r>
          </w:p>
        </w:tc>
      </w:tr>
      <w:tr w14:paraId="0ED54C4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0D2B8DBF">
            <w:pPr>
              <w:widowControl/>
              <w:spacing w:line="300" w:lineRule="atLeast"/>
              <w:jc w:val="center"/>
            </w:pPr>
            <w:r>
              <w:rPr>
                <w:rFonts w:hint="eastAsia"/>
              </w:rPr>
              <w:t>LIGHTCOLOR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AE990CE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D65266C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C7FD32D">
            <w:pPr>
              <w:jc w:val="left"/>
              <w:rPr>
                <w:rFonts w:hint="eastAsia" w:ascii="微软雅黑" w:hAnsi="微软雅黑"/>
                <w:sz w:val="18"/>
                <w:szCs w:val="18"/>
              </w:rPr>
            </w:pPr>
            <w:r>
              <w:rPr>
                <w:rFonts w:hint="eastAsia" w:ascii="微软雅黑" w:hAnsi="微软雅黑"/>
                <w:sz w:val="18"/>
                <w:szCs w:val="18"/>
              </w:rPr>
              <w:t>亮灯颜色</w:t>
            </w:r>
          </w:p>
        </w:tc>
      </w:tr>
      <w:tr w14:paraId="53B6711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27DCEF7B">
            <w:pPr>
              <w:widowControl/>
              <w:spacing w:line="300" w:lineRule="atLeast"/>
              <w:jc w:val="center"/>
            </w:pPr>
            <w:r>
              <w:rPr>
                <w:rFonts w:hint="eastAsia"/>
              </w:rPr>
              <w:t xml:space="preserve"> LIGHTTYPE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1DBFC6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F6FCB05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ECC6E76">
            <w:pPr>
              <w:jc w:val="left"/>
              <w:rPr>
                <w:rFonts w:hint="eastAsia" w:ascii="微软雅黑" w:hAnsi="微软雅黑"/>
                <w:sz w:val="18"/>
                <w:szCs w:val="18"/>
              </w:rPr>
            </w:pPr>
            <w:r>
              <w:rPr>
                <w:rFonts w:hint="eastAsia" w:ascii="微软雅黑" w:hAnsi="微软雅黑"/>
                <w:sz w:val="18"/>
                <w:szCs w:val="18"/>
              </w:rPr>
              <w:t>亮灯状态：1：亮：2灭</w:t>
            </w:r>
          </w:p>
        </w:tc>
      </w:tr>
      <w:tr w14:paraId="7DB45D5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191C8EF7">
            <w:pPr>
              <w:widowControl/>
              <w:spacing w:line="300" w:lineRule="atLeast"/>
              <w:jc w:val="center"/>
            </w:pPr>
            <w:r>
              <w:rPr>
                <w:rFonts w:hint="eastAsia"/>
              </w:rPr>
              <w:t>ORDERTYPE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7A561E2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EA9183C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8137675">
            <w:pPr>
              <w:jc w:val="left"/>
              <w:rPr>
                <w:rFonts w:hint="eastAsia" w:ascii="微软雅黑" w:hAnsi="微软雅黑"/>
                <w:sz w:val="18"/>
                <w:szCs w:val="18"/>
              </w:rPr>
            </w:pPr>
            <w:r>
              <w:rPr>
                <w:rFonts w:hint="eastAsia" w:ascii="微软雅黑" w:hAnsi="微软雅黑"/>
                <w:sz w:val="18"/>
                <w:szCs w:val="18"/>
              </w:rPr>
              <w:t>业务类型 1：入库亮灯 2：出库亮灯</w:t>
            </w:r>
          </w:p>
        </w:tc>
      </w:tr>
    </w:tbl>
    <w:p w14:paraId="0B6DAF98">
      <w:pP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09F61DBC">
      <w:pPr>
        <w:rPr>
          <w:rFonts w:hint="eastAsia" w:ascii="微软雅黑" w:hAnsi="微软雅黑" w:cs="微软雅黑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41DF5BA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[{</w:t>
      </w:r>
    </w:p>
    <w:p w14:paraId="30CC3C3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"DOCNO": "XXXXX",</w:t>
      </w:r>
    </w:p>
    <w:p w14:paraId="262F9B7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"</w:t>
      </w:r>
      <w:r>
        <w:rPr>
          <w:rFonts w:hint="eastAsia" w:ascii="微软雅黑" w:hAnsi="微软雅黑" w:cs="微软雅黑"/>
          <w:bCs/>
          <w:kern w:val="0"/>
          <w:sz w:val="18"/>
          <w:szCs w:val="18"/>
        </w:rPr>
        <w:t>TASKNO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": "XXXXX",</w:t>
      </w:r>
    </w:p>
    <w:p w14:paraId="0B6C23F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"LOCATION": "XXXXX",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</w:t>
      </w:r>
    </w:p>
    <w:p w14:paraId="4EAD48C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"QUANTITY": "XXXXX"，</w:t>
      </w:r>
    </w:p>
    <w:p w14:paraId="68CD9FA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</w:rPr>
        <w:t>LIGHTCOLOR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": "XXXXX",</w:t>
      </w:r>
    </w:p>
    <w:p w14:paraId="3373C88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</w:rPr>
        <w:t>ORDERTYPE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": "XXXXX",</w:t>
      </w:r>
    </w:p>
    <w:p w14:paraId="7BE1AA1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</w:rPr>
        <w:t>LIGHTTYPE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": "XXXXX"</w:t>
      </w:r>
    </w:p>
    <w:p w14:paraId="1B47A25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</w:p>
    <w:p w14:paraId="262B462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}]</w:t>
      </w:r>
    </w:p>
    <w:p w14:paraId="652F5DF9">
      <w:pPr>
        <w:pStyle w:val="3"/>
        <w:numPr>
          <w:ilvl w:val="0"/>
          <w:numId w:val="0"/>
        </w:numPr>
        <w:rPr>
          <w:rFonts w:hint="eastAsia" w:ascii="微软雅黑" w:hAnsi="微软雅黑" w:cs="微软雅黑"/>
        </w:rPr>
      </w:pPr>
      <w:bookmarkStart w:id="6" w:name="_Toc207197675"/>
      <w:r>
        <w:rPr>
          <w:rFonts w:hint="eastAsia" w:ascii="微软雅黑" w:hAnsi="微软雅黑" w:cs="微软雅黑"/>
        </w:rPr>
        <w:t>2.2返回结果</w:t>
      </w:r>
      <w:bookmarkEnd w:id="6"/>
    </w:p>
    <w:p w14:paraId="6534F372">
      <w:pPr>
        <w:rPr>
          <w:rFonts w:hint="eastAsia" w:ascii="微软雅黑" w:hAnsi="微软雅黑" w:cs="微软雅黑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3B6C3C0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{</w:t>
      </w:r>
    </w:p>
    <w:p w14:paraId="42478354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4C85FC7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4B34327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} </w:t>
      </w:r>
    </w:p>
    <w:p w14:paraId="2C81882E">
      <w:pPr>
        <w:pStyle w:val="3"/>
        <w:numPr>
          <w:ilvl w:val="0"/>
          <w:numId w:val="0"/>
        </w:numPr>
        <w:rPr>
          <w:rFonts w:hint="eastAsia" w:ascii="微软雅黑" w:hAnsi="微软雅黑" w:cs="微软雅黑"/>
        </w:rPr>
      </w:pPr>
      <w:bookmarkStart w:id="7" w:name="_Toc207197676"/>
      <w:r>
        <w:rPr>
          <w:rFonts w:hint="eastAsia" w:ascii="微软雅黑" w:hAnsi="微软雅黑" w:cs="微软雅黑"/>
        </w:rPr>
        <w:t>2.3返回字段说明</w:t>
      </w:r>
      <w:bookmarkEnd w:id="7"/>
    </w:p>
    <w:tbl>
      <w:tblPr>
        <w:tblStyle w:val="9"/>
        <w:tblW w:w="8557" w:type="dxa"/>
        <w:tblInd w:w="-1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338"/>
        <w:gridCol w:w="5700"/>
      </w:tblGrid>
      <w:tr w14:paraId="2A69E820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0520AFB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667BF07C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BC5B2D2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282BCD1F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BFAD231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205E6EFB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1D44A1B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4503812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368D38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57880E3A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996B0A6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327EC5DB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53D6572">
      <w:pPr>
        <w:pStyle w:val="2"/>
        <w:numPr>
          <w:ilvl w:val="0"/>
          <w:numId w:val="3"/>
        </w:numPr>
        <w:rPr>
          <w:rFonts w:hint="eastAsia" w:ascii="微软雅黑" w:hAnsi="微软雅黑" w:cs="微软雅黑"/>
        </w:rPr>
      </w:pPr>
      <w:bookmarkStart w:id="8" w:name="_Toc207197677"/>
      <w:r>
        <w:rPr>
          <w:rFonts w:hint="eastAsia" w:ascii="微软雅黑" w:hAnsi="微软雅黑" w:cs="微软雅黑"/>
        </w:rPr>
        <w:t>结束作业</w:t>
      </w:r>
      <w:bookmarkEnd w:id="8"/>
    </w:p>
    <w:tbl>
      <w:tblPr>
        <w:tblStyle w:val="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3"/>
        <w:gridCol w:w="6529"/>
      </w:tblGrid>
      <w:tr w14:paraId="111A4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93" w:type="dxa"/>
            <w:shd w:val="clear" w:color="auto" w:fill="EAF1FA"/>
          </w:tcPr>
          <w:p w14:paraId="0F69A893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URL</w:t>
            </w:r>
          </w:p>
        </w:tc>
        <w:tc>
          <w:tcPr>
            <w:tcW w:w="6529" w:type="dxa"/>
          </w:tcPr>
          <w:p w14:paraId="6374C0EE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http://xxx:5331/api/WebAPI/</w:t>
            </w:r>
            <w:r>
              <w:rPr>
                <w:rFonts w:ascii="Helvetica" w:hAnsi="Helvetica" w:cs="Helvetica"/>
                <w:color w:val="505050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微软雅黑" w:hAnsi="微软雅黑" w:cs="微软雅黑"/>
              </w:rPr>
              <w:t>ENDWORK</w:t>
            </w:r>
          </w:p>
        </w:tc>
      </w:tr>
      <w:tr w14:paraId="055A0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3819EB61">
            <w:pPr>
              <w:ind w:left="-141" w:leftChars="-67" w:firstLine="141" w:firstLineChars="67"/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请求格式</w:t>
            </w:r>
          </w:p>
        </w:tc>
        <w:tc>
          <w:tcPr>
            <w:tcW w:w="6529" w:type="dxa"/>
          </w:tcPr>
          <w:p w14:paraId="5567ACB9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Json</w:t>
            </w:r>
          </w:p>
        </w:tc>
      </w:tr>
      <w:tr w14:paraId="64900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6B1CCFBC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请求方式</w:t>
            </w:r>
          </w:p>
        </w:tc>
        <w:tc>
          <w:tcPr>
            <w:tcW w:w="6529" w:type="dxa"/>
          </w:tcPr>
          <w:p w14:paraId="4B5A5C34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Post</w:t>
            </w:r>
          </w:p>
        </w:tc>
      </w:tr>
      <w:tr w14:paraId="11301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04B3B50F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说明</w:t>
            </w:r>
          </w:p>
        </w:tc>
        <w:tc>
          <w:tcPr>
            <w:tcW w:w="6529" w:type="dxa"/>
          </w:tcPr>
          <w:p w14:paraId="7D35BA11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 xml:space="preserve"> 结束作业</w:t>
            </w:r>
          </w:p>
        </w:tc>
      </w:tr>
    </w:tbl>
    <w:p w14:paraId="14299C02">
      <w:pPr>
        <w:pStyle w:val="3"/>
        <w:numPr>
          <w:ilvl w:val="0"/>
          <w:numId w:val="0"/>
        </w:numPr>
        <w:rPr>
          <w:rFonts w:hint="eastAsia" w:ascii="微软雅黑" w:hAnsi="微软雅黑" w:cs="微软雅黑"/>
        </w:rPr>
      </w:pPr>
      <w:bookmarkStart w:id="9" w:name="_Toc207197678"/>
      <w:r>
        <w:rPr>
          <w:rFonts w:hint="eastAsia" w:ascii="微软雅黑" w:hAnsi="微软雅黑" w:cs="微软雅黑"/>
        </w:rPr>
        <w:t>3.1返回结果</w:t>
      </w:r>
      <w:bookmarkEnd w:id="9"/>
    </w:p>
    <w:p w14:paraId="1B52C528">
      <w:pPr>
        <w:rPr>
          <w:rFonts w:hint="eastAsia" w:ascii="微软雅黑" w:hAnsi="微软雅黑" w:cs="微软雅黑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51624D7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{</w:t>
      </w:r>
    </w:p>
    <w:p w14:paraId="4343E34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1E738C24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51D3F70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} </w:t>
      </w:r>
    </w:p>
    <w:p w14:paraId="4BB898FD">
      <w:pPr>
        <w:pStyle w:val="3"/>
        <w:numPr>
          <w:ilvl w:val="0"/>
          <w:numId w:val="0"/>
        </w:numPr>
        <w:rPr>
          <w:rFonts w:hint="eastAsia" w:ascii="微软雅黑" w:hAnsi="微软雅黑" w:cs="微软雅黑"/>
        </w:rPr>
      </w:pPr>
      <w:bookmarkStart w:id="10" w:name="_Toc207197679"/>
      <w:r>
        <w:rPr>
          <w:rFonts w:hint="eastAsia" w:ascii="微软雅黑" w:hAnsi="微软雅黑" w:cs="微软雅黑"/>
        </w:rPr>
        <w:t>3.2返回字段说明</w:t>
      </w:r>
      <w:bookmarkEnd w:id="10"/>
    </w:p>
    <w:tbl>
      <w:tblPr>
        <w:tblStyle w:val="9"/>
        <w:tblW w:w="8557" w:type="dxa"/>
        <w:tblInd w:w="-1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338"/>
        <w:gridCol w:w="5700"/>
      </w:tblGrid>
      <w:tr w14:paraId="61E04460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3D20CC3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2C404911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93FDBCE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25C3499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3AC0F35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2AD05985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6070123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2F25940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FEA462C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6992E18B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2E3905A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4FACA762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20F2412A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</w:pPr>
    </w:p>
    <w:bookmarkEnd w:id="1"/>
    <w:p w14:paraId="08BA9AD7">
      <w:pPr>
        <w:pStyle w:val="2"/>
        <w:numPr>
          <w:ilvl w:val="0"/>
          <w:numId w:val="3"/>
        </w:numPr>
        <w:rPr>
          <w:rFonts w:hint="eastAsia" w:ascii="微软雅黑" w:hAnsi="微软雅黑" w:cs="微软雅黑"/>
        </w:rPr>
      </w:pPr>
      <w:r>
        <w:rPr>
          <w:rFonts w:hint="eastAsia" w:ascii="微软雅黑" w:hAnsi="微软雅黑" w:cs="微软雅黑"/>
        </w:rPr>
        <w:t xml:space="preserve"> </w:t>
      </w:r>
      <w:bookmarkStart w:id="11" w:name="_Toc207197680"/>
      <w:bookmarkStart w:id="12" w:name="OLE_LINK8"/>
      <w:r>
        <w:rPr>
          <w:rFonts w:hint="eastAsia" w:ascii="微软雅黑" w:hAnsi="微软雅黑" w:cs="微软雅黑"/>
        </w:rPr>
        <w:t>拍灯回传</w:t>
      </w:r>
      <w:bookmarkEnd w:id="11"/>
    </w:p>
    <w:bookmarkEnd w:id="12"/>
    <w:tbl>
      <w:tblPr>
        <w:tblStyle w:val="9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4FDD6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79D2CE84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2749A8CC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http://xxx:5331/api/WebAPI/PickOrderCallBack</w:t>
            </w:r>
          </w:p>
        </w:tc>
      </w:tr>
      <w:tr w14:paraId="1B944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7B4EDE9F">
            <w:pPr>
              <w:ind w:left="-141" w:leftChars="-67" w:firstLine="141" w:firstLineChars="67"/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1BBF7911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Json</w:t>
            </w:r>
          </w:p>
        </w:tc>
      </w:tr>
      <w:tr w14:paraId="67DB7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233593FE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597B3CE1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Post</w:t>
            </w:r>
          </w:p>
        </w:tc>
      </w:tr>
      <w:tr w14:paraId="38210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69E8F729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295EE26C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拍灯回传</w:t>
            </w:r>
          </w:p>
        </w:tc>
      </w:tr>
    </w:tbl>
    <w:p w14:paraId="66F2C81C">
      <w:pPr>
        <w:rPr>
          <w:rFonts w:hint="eastAsia" w:ascii="微软雅黑" w:hAnsi="微软雅黑" w:cs="微软雅黑"/>
        </w:rPr>
      </w:pPr>
    </w:p>
    <w:p w14:paraId="0AF3DA61">
      <w:pPr>
        <w:pStyle w:val="3"/>
        <w:numPr>
          <w:ilvl w:val="1"/>
          <w:numId w:val="3"/>
        </w:numPr>
        <w:rPr>
          <w:rFonts w:hint="eastAsia" w:ascii="微软雅黑" w:hAnsi="微软雅黑" w:cs="微软雅黑"/>
        </w:rPr>
      </w:pPr>
      <w:bookmarkStart w:id="13" w:name="_Toc4696"/>
      <w:bookmarkStart w:id="14" w:name="_Toc207197681"/>
      <w:r>
        <w:rPr>
          <w:rFonts w:hint="eastAsia" w:ascii="微软雅黑" w:hAnsi="微软雅黑" w:cs="微软雅黑"/>
        </w:rPr>
        <w:t>请求参数</w:t>
      </w:r>
      <w:bookmarkEnd w:id="13"/>
      <w:bookmarkEnd w:id="14"/>
    </w:p>
    <w:tbl>
      <w:tblPr>
        <w:tblStyle w:val="9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62BB9FE1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480D668C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4523E240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CAB7F7B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A463713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1BF0FC3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52F15B9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054B74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D081AC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AF8F58D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订单号</w:t>
            </w:r>
          </w:p>
        </w:tc>
      </w:tr>
      <w:tr w14:paraId="28435560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0708833B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TASKNO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C9F1937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E974852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CBE36A5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任务号</w:t>
            </w:r>
          </w:p>
        </w:tc>
      </w:tr>
      <w:tr w14:paraId="7D0FBE75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3A2EFA0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LOCATION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73B84B6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15F189B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bookmarkStart w:id="15" w:name="OLE_LINK10"/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varchar</w:t>
            </w:r>
            <w:bookmarkEnd w:id="15"/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83FA7A9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货位号</w:t>
            </w:r>
          </w:p>
        </w:tc>
      </w:tr>
      <w:tr w14:paraId="2C9E546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600A7F6B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QUANTITY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DC721E3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bookmarkStart w:id="16" w:name="OLE_LINK11"/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  <w:bookmarkEnd w:id="16"/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B6BB82A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Int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E84EDA9">
            <w:pPr>
              <w:jc w:val="left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/>
                <w:sz w:val="18"/>
                <w:szCs w:val="18"/>
              </w:rPr>
              <w:t>实际拍灯数量</w:t>
            </w:r>
          </w:p>
        </w:tc>
      </w:tr>
      <w:tr w14:paraId="53BE6FDE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51188507">
            <w:pPr>
              <w:widowControl/>
              <w:spacing w:line="300" w:lineRule="atLeast"/>
              <w:jc w:val="center"/>
            </w:pPr>
            <w:bookmarkStart w:id="17" w:name="OLE_LINK13"/>
            <w:r>
              <w:rPr>
                <w:rFonts w:hint="eastAsia"/>
              </w:rPr>
              <w:t>RETURNTIME</w:t>
            </w:r>
            <w:bookmarkEnd w:id="17"/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4B42B52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EEEB117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60CCA6D">
            <w:pPr>
              <w:jc w:val="left"/>
              <w:rPr>
                <w:rFonts w:hint="eastAsia" w:ascii="微软雅黑" w:hAnsi="微软雅黑"/>
                <w:sz w:val="18"/>
                <w:szCs w:val="18"/>
              </w:rPr>
            </w:pPr>
            <w:r>
              <w:rPr>
                <w:rFonts w:hint="eastAsia" w:ascii="微软雅黑" w:hAnsi="微软雅黑"/>
                <w:sz w:val="18"/>
                <w:szCs w:val="18"/>
              </w:rPr>
              <w:t>拍灯时间</w:t>
            </w:r>
          </w:p>
        </w:tc>
      </w:tr>
    </w:tbl>
    <w:p w14:paraId="4BD6814C">
      <w:pP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7F2B1ECA">
      <w:pP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44937F3">
      <w:pPr>
        <w:rPr>
          <w:rFonts w:hint="eastAsia" w:ascii="微软雅黑" w:hAnsi="微软雅黑" w:cs="微软雅黑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77F435D2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[{</w:t>
      </w:r>
    </w:p>
    <w:p w14:paraId="6EC1C39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"DOCNO": "XXXXX",</w:t>
      </w:r>
    </w:p>
    <w:p w14:paraId="1A79F724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"</w:t>
      </w:r>
      <w:r>
        <w:rPr>
          <w:rFonts w:hint="eastAsia" w:ascii="微软雅黑" w:hAnsi="微软雅黑" w:cs="微软雅黑"/>
          <w:bCs/>
          <w:kern w:val="0"/>
          <w:sz w:val="18"/>
          <w:szCs w:val="18"/>
        </w:rPr>
        <w:t>TASKNO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": "XXXXX",</w:t>
      </w:r>
    </w:p>
    <w:p w14:paraId="540ACDD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"LOCATION": "XXXXX",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</w:t>
      </w:r>
    </w:p>
    <w:p w14:paraId="3D884A1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"QUANTITY": "XXXXX"，</w:t>
      </w:r>
    </w:p>
    <w:p w14:paraId="308F0DA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</w:rPr>
        <w:t>RETURNTIME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": "XXXXX"</w:t>
      </w:r>
    </w:p>
    <w:p w14:paraId="7B0C7DF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</w:t>
      </w:r>
    </w:p>
    <w:p w14:paraId="2949379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}]</w:t>
      </w:r>
    </w:p>
    <w:p w14:paraId="78E63AA6">
      <w:pPr>
        <w:pStyle w:val="3"/>
        <w:numPr>
          <w:ilvl w:val="1"/>
          <w:numId w:val="3"/>
        </w:numPr>
        <w:rPr>
          <w:rFonts w:hint="eastAsia" w:ascii="微软雅黑" w:hAnsi="微软雅黑" w:cs="微软雅黑"/>
        </w:rPr>
      </w:pPr>
      <w:bookmarkStart w:id="18" w:name="_Toc2872"/>
      <w:bookmarkStart w:id="19" w:name="_Toc207197682"/>
      <w:r>
        <w:rPr>
          <w:rFonts w:hint="eastAsia" w:ascii="微软雅黑" w:hAnsi="微软雅黑" w:cs="微软雅黑"/>
        </w:rPr>
        <w:t>返回结果</w:t>
      </w:r>
      <w:bookmarkEnd w:id="18"/>
      <w:bookmarkEnd w:id="19"/>
    </w:p>
    <w:p w14:paraId="3364E53F">
      <w:pPr>
        <w:rPr>
          <w:rFonts w:hint="eastAsia" w:ascii="微软雅黑" w:hAnsi="微软雅黑" w:cs="微软雅黑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40BB6DF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{</w:t>
      </w:r>
    </w:p>
    <w:p w14:paraId="7175780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428AE80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65F450F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} </w:t>
      </w:r>
    </w:p>
    <w:p w14:paraId="68D43B86">
      <w:pPr>
        <w:pStyle w:val="3"/>
        <w:numPr>
          <w:ilvl w:val="1"/>
          <w:numId w:val="3"/>
        </w:numPr>
        <w:rPr>
          <w:rFonts w:hint="eastAsia" w:ascii="微软雅黑" w:hAnsi="微软雅黑" w:cs="微软雅黑"/>
        </w:rPr>
      </w:pPr>
      <w:bookmarkStart w:id="20" w:name="_Toc11228"/>
      <w:bookmarkStart w:id="21" w:name="_Toc207197683"/>
      <w:r>
        <w:rPr>
          <w:rFonts w:hint="eastAsia" w:ascii="微软雅黑" w:hAnsi="微软雅黑" w:cs="微软雅黑"/>
        </w:rPr>
        <w:t>返回字段说明</w:t>
      </w:r>
      <w:bookmarkEnd w:id="20"/>
      <w:bookmarkEnd w:id="21"/>
    </w:p>
    <w:tbl>
      <w:tblPr>
        <w:tblStyle w:val="9"/>
        <w:tblW w:w="8621" w:type="dxa"/>
        <w:tblInd w:w="-2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338"/>
        <w:gridCol w:w="5754"/>
      </w:tblGrid>
      <w:tr w14:paraId="23A39C8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0FC6B4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5EAD7131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EDC472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42442E2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6B7F72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6A924BEB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97756A8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4CC7590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CABF7DE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7C50EE17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7CADE84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16AF2AAD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5904ED1D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2D094934">
      <w:pPr>
        <w:pStyle w:val="2"/>
        <w:numPr>
          <w:ilvl w:val="0"/>
          <w:numId w:val="0"/>
        </w:numPr>
        <w:rPr>
          <w:rFonts w:hint="eastAsia" w:ascii="微软雅黑" w:hAnsi="微软雅黑" w:cs="微软雅黑"/>
        </w:rPr>
      </w:pPr>
    </w:p>
    <w:p w14:paraId="584A174C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C58530">
    <w:pPr>
      <w:pStyle w:val="5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66542A"/>
    <w:multiLevelType w:val="multilevel"/>
    <w:tmpl w:val="A366542A"/>
    <w:lvl w:ilvl="0" w:tentative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default"/>
      </w:rPr>
    </w:lvl>
  </w:abstractNum>
  <w:abstractNum w:abstractNumId="1">
    <w:nsid w:val="112B43FC"/>
    <w:multiLevelType w:val="multilevel"/>
    <w:tmpl w:val="112B43FC"/>
    <w:lvl w:ilvl="0" w:tentative="0">
      <w:start w:val="1"/>
      <w:numFmt w:val="decimal"/>
      <w:pStyle w:val="2"/>
      <w:lvlText w:val="%1."/>
      <w:lvlJc w:val="left"/>
      <w:pPr>
        <w:ind w:left="1129" w:hanging="420"/>
      </w:pPr>
    </w:lvl>
    <w:lvl w:ilvl="1" w:tentative="0">
      <w:start w:val="1"/>
      <w:numFmt w:val="decimal"/>
      <w:pStyle w:val="3"/>
      <w:isLgl/>
      <w:lvlText w:val="%1.%2"/>
      <w:lvlJc w:val="left"/>
      <w:pPr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spacing w:val="0"/>
        <w:position w:val="0"/>
        <w:u w:val="none"/>
      </w:rPr>
    </w:lvl>
    <w:lvl w:ilvl="2" w:tentative="0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400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2">
    <w:nsid w:val="5A0B1745"/>
    <w:multiLevelType w:val="multilevel"/>
    <w:tmpl w:val="5A0B174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attachedTemplate r:id="rId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30A1"/>
    <w:rsid w:val="000031D0"/>
    <w:rsid w:val="00003925"/>
    <w:rsid w:val="00004B6D"/>
    <w:rsid w:val="0001386F"/>
    <w:rsid w:val="00025978"/>
    <w:rsid w:val="000302DC"/>
    <w:rsid w:val="00032DE8"/>
    <w:rsid w:val="00036E94"/>
    <w:rsid w:val="00042AB6"/>
    <w:rsid w:val="0004695A"/>
    <w:rsid w:val="000530D8"/>
    <w:rsid w:val="00056359"/>
    <w:rsid w:val="00056B61"/>
    <w:rsid w:val="0006009D"/>
    <w:rsid w:val="00065ED3"/>
    <w:rsid w:val="00071EC8"/>
    <w:rsid w:val="00072202"/>
    <w:rsid w:val="00072D07"/>
    <w:rsid w:val="000752AE"/>
    <w:rsid w:val="0007628B"/>
    <w:rsid w:val="00076D3C"/>
    <w:rsid w:val="00077161"/>
    <w:rsid w:val="00086241"/>
    <w:rsid w:val="00093518"/>
    <w:rsid w:val="000A421E"/>
    <w:rsid w:val="000A5C3A"/>
    <w:rsid w:val="000B0C4E"/>
    <w:rsid w:val="000B6D33"/>
    <w:rsid w:val="000C150C"/>
    <w:rsid w:val="000C596D"/>
    <w:rsid w:val="000D3A43"/>
    <w:rsid w:val="000E1CAF"/>
    <w:rsid w:val="000E201E"/>
    <w:rsid w:val="000E2E6B"/>
    <w:rsid w:val="000E383B"/>
    <w:rsid w:val="000F1243"/>
    <w:rsid w:val="000F4BD0"/>
    <w:rsid w:val="00106599"/>
    <w:rsid w:val="00110F02"/>
    <w:rsid w:val="00111FBA"/>
    <w:rsid w:val="00115142"/>
    <w:rsid w:val="0013111D"/>
    <w:rsid w:val="00133AD8"/>
    <w:rsid w:val="00140171"/>
    <w:rsid w:val="00140E64"/>
    <w:rsid w:val="00145E93"/>
    <w:rsid w:val="0014799F"/>
    <w:rsid w:val="001552D3"/>
    <w:rsid w:val="0015581C"/>
    <w:rsid w:val="00156C39"/>
    <w:rsid w:val="00162520"/>
    <w:rsid w:val="00163754"/>
    <w:rsid w:val="00172A27"/>
    <w:rsid w:val="00177153"/>
    <w:rsid w:val="00180F37"/>
    <w:rsid w:val="001832F2"/>
    <w:rsid w:val="0018446C"/>
    <w:rsid w:val="00184885"/>
    <w:rsid w:val="00185AF9"/>
    <w:rsid w:val="00191067"/>
    <w:rsid w:val="001B406A"/>
    <w:rsid w:val="001B424E"/>
    <w:rsid w:val="001C16CA"/>
    <w:rsid w:val="001C20D7"/>
    <w:rsid w:val="001D41FF"/>
    <w:rsid w:val="001F3F55"/>
    <w:rsid w:val="00200251"/>
    <w:rsid w:val="0020121F"/>
    <w:rsid w:val="00201694"/>
    <w:rsid w:val="00201DCE"/>
    <w:rsid w:val="00203D06"/>
    <w:rsid w:val="00206FB1"/>
    <w:rsid w:val="00214572"/>
    <w:rsid w:val="00215F11"/>
    <w:rsid w:val="00232352"/>
    <w:rsid w:val="00232FE3"/>
    <w:rsid w:val="0023434F"/>
    <w:rsid w:val="00242292"/>
    <w:rsid w:val="00245AFE"/>
    <w:rsid w:val="00250645"/>
    <w:rsid w:val="002514C2"/>
    <w:rsid w:val="00256CD6"/>
    <w:rsid w:val="00260B63"/>
    <w:rsid w:val="00271D71"/>
    <w:rsid w:val="002753C2"/>
    <w:rsid w:val="00275855"/>
    <w:rsid w:val="0029488D"/>
    <w:rsid w:val="00296C0B"/>
    <w:rsid w:val="002A530C"/>
    <w:rsid w:val="002B3E46"/>
    <w:rsid w:val="002B681B"/>
    <w:rsid w:val="002D35BE"/>
    <w:rsid w:val="002D44D4"/>
    <w:rsid w:val="002D5CDC"/>
    <w:rsid w:val="002E5F19"/>
    <w:rsid w:val="002F213A"/>
    <w:rsid w:val="002F69B6"/>
    <w:rsid w:val="003060E5"/>
    <w:rsid w:val="003127BD"/>
    <w:rsid w:val="00320174"/>
    <w:rsid w:val="003219E3"/>
    <w:rsid w:val="00324117"/>
    <w:rsid w:val="00324EB9"/>
    <w:rsid w:val="003308C8"/>
    <w:rsid w:val="00331516"/>
    <w:rsid w:val="00337362"/>
    <w:rsid w:val="003412D6"/>
    <w:rsid w:val="00347C66"/>
    <w:rsid w:val="00351F41"/>
    <w:rsid w:val="0035542E"/>
    <w:rsid w:val="0036149A"/>
    <w:rsid w:val="00362F37"/>
    <w:rsid w:val="00374DB1"/>
    <w:rsid w:val="00375065"/>
    <w:rsid w:val="00386A13"/>
    <w:rsid w:val="003A4B5A"/>
    <w:rsid w:val="003C3268"/>
    <w:rsid w:val="003C4DD8"/>
    <w:rsid w:val="003C5255"/>
    <w:rsid w:val="003C5746"/>
    <w:rsid w:val="003C5760"/>
    <w:rsid w:val="003C62FF"/>
    <w:rsid w:val="003D3E30"/>
    <w:rsid w:val="003D6973"/>
    <w:rsid w:val="003D7AED"/>
    <w:rsid w:val="003E3686"/>
    <w:rsid w:val="003F0FD8"/>
    <w:rsid w:val="003F4C00"/>
    <w:rsid w:val="003F5C2B"/>
    <w:rsid w:val="003F7B2D"/>
    <w:rsid w:val="00403041"/>
    <w:rsid w:val="00424F03"/>
    <w:rsid w:val="00427DEC"/>
    <w:rsid w:val="00431153"/>
    <w:rsid w:val="004336B4"/>
    <w:rsid w:val="00440A04"/>
    <w:rsid w:val="00452665"/>
    <w:rsid w:val="00454AB9"/>
    <w:rsid w:val="0045679C"/>
    <w:rsid w:val="00460885"/>
    <w:rsid w:val="004615BE"/>
    <w:rsid w:val="00461E83"/>
    <w:rsid w:val="00473422"/>
    <w:rsid w:val="004817C2"/>
    <w:rsid w:val="00490466"/>
    <w:rsid w:val="00490EB3"/>
    <w:rsid w:val="00492196"/>
    <w:rsid w:val="004A658D"/>
    <w:rsid w:val="004A7E5E"/>
    <w:rsid w:val="004B1058"/>
    <w:rsid w:val="004B1D85"/>
    <w:rsid w:val="004C366B"/>
    <w:rsid w:val="004C3D9F"/>
    <w:rsid w:val="004D2607"/>
    <w:rsid w:val="004D28F0"/>
    <w:rsid w:val="004E0371"/>
    <w:rsid w:val="004E0B2D"/>
    <w:rsid w:val="004E2297"/>
    <w:rsid w:val="004E3424"/>
    <w:rsid w:val="004E3B36"/>
    <w:rsid w:val="004F0048"/>
    <w:rsid w:val="004F1EA2"/>
    <w:rsid w:val="004F5D8F"/>
    <w:rsid w:val="00506B43"/>
    <w:rsid w:val="0051307D"/>
    <w:rsid w:val="00521222"/>
    <w:rsid w:val="00524771"/>
    <w:rsid w:val="005310D1"/>
    <w:rsid w:val="00542C9E"/>
    <w:rsid w:val="0055067D"/>
    <w:rsid w:val="0056593A"/>
    <w:rsid w:val="00566768"/>
    <w:rsid w:val="005676FF"/>
    <w:rsid w:val="00567ABB"/>
    <w:rsid w:val="005721F3"/>
    <w:rsid w:val="005764C8"/>
    <w:rsid w:val="005778B6"/>
    <w:rsid w:val="005820C2"/>
    <w:rsid w:val="00583FB3"/>
    <w:rsid w:val="005A6BB3"/>
    <w:rsid w:val="005B13B6"/>
    <w:rsid w:val="005B312C"/>
    <w:rsid w:val="005B4621"/>
    <w:rsid w:val="005C3D76"/>
    <w:rsid w:val="005D17E3"/>
    <w:rsid w:val="005D5FAF"/>
    <w:rsid w:val="005F106C"/>
    <w:rsid w:val="005F256E"/>
    <w:rsid w:val="005F2EED"/>
    <w:rsid w:val="005F7AD4"/>
    <w:rsid w:val="00600D66"/>
    <w:rsid w:val="0060450F"/>
    <w:rsid w:val="00605857"/>
    <w:rsid w:val="006120DD"/>
    <w:rsid w:val="006305BD"/>
    <w:rsid w:val="006324CF"/>
    <w:rsid w:val="006330B3"/>
    <w:rsid w:val="006341C2"/>
    <w:rsid w:val="006376A4"/>
    <w:rsid w:val="00641AF3"/>
    <w:rsid w:val="00642A1D"/>
    <w:rsid w:val="006453CB"/>
    <w:rsid w:val="0065045D"/>
    <w:rsid w:val="0065247D"/>
    <w:rsid w:val="00654160"/>
    <w:rsid w:val="006547A9"/>
    <w:rsid w:val="0066244B"/>
    <w:rsid w:val="0067078B"/>
    <w:rsid w:val="0067412B"/>
    <w:rsid w:val="00695BF3"/>
    <w:rsid w:val="00696FC4"/>
    <w:rsid w:val="006A0E8A"/>
    <w:rsid w:val="006A1CDD"/>
    <w:rsid w:val="006A4B2C"/>
    <w:rsid w:val="006B2DD4"/>
    <w:rsid w:val="006C104E"/>
    <w:rsid w:val="006C129B"/>
    <w:rsid w:val="006C2C2D"/>
    <w:rsid w:val="006C34C8"/>
    <w:rsid w:val="006D08A7"/>
    <w:rsid w:val="006D2713"/>
    <w:rsid w:val="006D2B00"/>
    <w:rsid w:val="006D4CBD"/>
    <w:rsid w:val="006D5FFD"/>
    <w:rsid w:val="006D7957"/>
    <w:rsid w:val="006E469B"/>
    <w:rsid w:val="006E57A4"/>
    <w:rsid w:val="006F4E6B"/>
    <w:rsid w:val="0070411E"/>
    <w:rsid w:val="007041B3"/>
    <w:rsid w:val="007068B0"/>
    <w:rsid w:val="00723A96"/>
    <w:rsid w:val="0072792B"/>
    <w:rsid w:val="00733E9E"/>
    <w:rsid w:val="00745E8C"/>
    <w:rsid w:val="00751FEF"/>
    <w:rsid w:val="00752AA0"/>
    <w:rsid w:val="00760207"/>
    <w:rsid w:val="00760520"/>
    <w:rsid w:val="0076235E"/>
    <w:rsid w:val="00766E4E"/>
    <w:rsid w:val="0077041F"/>
    <w:rsid w:val="00772FD6"/>
    <w:rsid w:val="00784BB7"/>
    <w:rsid w:val="007A0A82"/>
    <w:rsid w:val="007A0CDC"/>
    <w:rsid w:val="007A6F5C"/>
    <w:rsid w:val="007A739D"/>
    <w:rsid w:val="007B2C03"/>
    <w:rsid w:val="007B6375"/>
    <w:rsid w:val="007C00D6"/>
    <w:rsid w:val="007C21F4"/>
    <w:rsid w:val="007C4898"/>
    <w:rsid w:val="007C5954"/>
    <w:rsid w:val="007C7A4E"/>
    <w:rsid w:val="007C7B82"/>
    <w:rsid w:val="007D30D6"/>
    <w:rsid w:val="007E0D81"/>
    <w:rsid w:val="007E1B11"/>
    <w:rsid w:val="007E50A8"/>
    <w:rsid w:val="007E7704"/>
    <w:rsid w:val="007E7DC7"/>
    <w:rsid w:val="007F281F"/>
    <w:rsid w:val="00800592"/>
    <w:rsid w:val="00801D07"/>
    <w:rsid w:val="0080289E"/>
    <w:rsid w:val="00804D67"/>
    <w:rsid w:val="00807CB6"/>
    <w:rsid w:val="00815BAC"/>
    <w:rsid w:val="00817DB5"/>
    <w:rsid w:val="0082004B"/>
    <w:rsid w:val="008237E8"/>
    <w:rsid w:val="008318B8"/>
    <w:rsid w:val="00841308"/>
    <w:rsid w:val="00844373"/>
    <w:rsid w:val="00850634"/>
    <w:rsid w:val="008515C3"/>
    <w:rsid w:val="00853B61"/>
    <w:rsid w:val="008551B9"/>
    <w:rsid w:val="00856E82"/>
    <w:rsid w:val="0085740E"/>
    <w:rsid w:val="00862869"/>
    <w:rsid w:val="00863D8F"/>
    <w:rsid w:val="00865A39"/>
    <w:rsid w:val="00875A68"/>
    <w:rsid w:val="008870DD"/>
    <w:rsid w:val="008903B8"/>
    <w:rsid w:val="00893CDD"/>
    <w:rsid w:val="008A1EEB"/>
    <w:rsid w:val="008A3E5D"/>
    <w:rsid w:val="008B78B6"/>
    <w:rsid w:val="008B7AD2"/>
    <w:rsid w:val="008C20B2"/>
    <w:rsid w:val="008C3FDF"/>
    <w:rsid w:val="008C4F1A"/>
    <w:rsid w:val="008C7601"/>
    <w:rsid w:val="008D3B1A"/>
    <w:rsid w:val="008D59F1"/>
    <w:rsid w:val="008D675A"/>
    <w:rsid w:val="008E32AB"/>
    <w:rsid w:val="008E46D1"/>
    <w:rsid w:val="008E7F85"/>
    <w:rsid w:val="008F0F1E"/>
    <w:rsid w:val="008F10E3"/>
    <w:rsid w:val="008F42D9"/>
    <w:rsid w:val="008F4CDD"/>
    <w:rsid w:val="008F75DE"/>
    <w:rsid w:val="00902AC4"/>
    <w:rsid w:val="00904E00"/>
    <w:rsid w:val="00911898"/>
    <w:rsid w:val="009118B3"/>
    <w:rsid w:val="009127A2"/>
    <w:rsid w:val="00915FDF"/>
    <w:rsid w:val="009305B5"/>
    <w:rsid w:val="0093439C"/>
    <w:rsid w:val="00936E9B"/>
    <w:rsid w:val="00941B74"/>
    <w:rsid w:val="00954706"/>
    <w:rsid w:val="00954FD2"/>
    <w:rsid w:val="00962F8D"/>
    <w:rsid w:val="009705B0"/>
    <w:rsid w:val="00972C86"/>
    <w:rsid w:val="00976DA2"/>
    <w:rsid w:val="009819BA"/>
    <w:rsid w:val="009837A9"/>
    <w:rsid w:val="009873CD"/>
    <w:rsid w:val="009924DF"/>
    <w:rsid w:val="00994D7B"/>
    <w:rsid w:val="00997E0B"/>
    <w:rsid w:val="009B3558"/>
    <w:rsid w:val="009C66E5"/>
    <w:rsid w:val="009D36D8"/>
    <w:rsid w:val="009D3F12"/>
    <w:rsid w:val="009E5789"/>
    <w:rsid w:val="009E6B2A"/>
    <w:rsid w:val="009F3D34"/>
    <w:rsid w:val="009F3DEB"/>
    <w:rsid w:val="009F42CD"/>
    <w:rsid w:val="009F6534"/>
    <w:rsid w:val="009F6A46"/>
    <w:rsid w:val="00A07FBD"/>
    <w:rsid w:val="00A13732"/>
    <w:rsid w:val="00A13C4F"/>
    <w:rsid w:val="00A26B43"/>
    <w:rsid w:val="00A27092"/>
    <w:rsid w:val="00A324E0"/>
    <w:rsid w:val="00A33BF2"/>
    <w:rsid w:val="00A53CA9"/>
    <w:rsid w:val="00A54153"/>
    <w:rsid w:val="00A62728"/>
    <w:rsid w:val="00A67CEC"/>
    <w:rsid w:val="00A7001A"/>
    <w:rsid w:val="00A73112"/>
    <w:rsid w:val="00A75426"/>
    <w:rsid w:val="00A94885"/>
    <w:rsid w:val="00AA356B"/>
    <w:rsid w:val="00AA358C"/>
    <w:rsid w:val="00AA40B4"/>
    <w:rsid w:val="00AC0813"/>
    <w:rsid w:val="00AC3EDE"/>
    <w:rsid w:val="00AC56C3"/>
    <w:rsid w:val="00AE4521"/>
    <w:rsid w:val="00AF32A5"/>
    <w:rsid w:val="00AF6FAC"/>
    <w:rsid w:val="00B00B0E"/>
    <w:rsid w:val="00B02DB9"/>
    <w:rsid w:val="00B11DC5"/>
    <w:rsid w:val="00B13F62"/>
    <w:rsid w:val="00B21FB6"/>
    <w:rsid w:val="00B23B33"/>
    <w:rsid w:val="00B27F8C"/>
    <w:rsid w:val="00B31025"/>
    <w:rsid w:val="00B42896"/>
    <w:rsid w:val="00B475A0"/>
    <w:rsid w:val="00B5089F"/>
    <w:rsid w:val="00B66342"/>
    <w:rsid w:val="00B72BBA"/>
    <w:rsid w:val="00B72C6E"/>
    <w:rsid w:val="00B72C79"/>
    <w:rsid w:val="00B74E40"/>
    <w:rsid w:val="00B9060C"/>
    <w:rsid w:val="00B9539F"/>
    <w:rsid w:val="00B97BD3"/>
    <w:rsid w:val="00BA72A2"/>
    <w:rsid w:val="00BB3D61"/>
    <w:rsid w:val="00BC13E2"/>
    <w:rsid w:val="00BD76F1"/>
    <w:rsid w:val="00BE1D8B"/>
    <w:rsid w:val="00BE7602"/>
    <w:rsid w:val="00BE7EB9"/>
    <w:rsid w:val="00BF2094"/>
    <w:rsid w:val="00BF58F0"/>
    <w:rsid w:val="00C0013D"/>
    <w:rsid w:val="00C01F19"/>
    <w:rsid w:val="00C043E8"/>
    <w:rsid w:val="00C04C48"/>
    <w:rsid w:val="00C1350A"/>
    <w:rsid w:val="00C1517C"/>
    <w:rsid w:val="00C2147F"/>
    <w:rsid w:val="00C21948"/>
    <w:rsid w:val="00C470D0"/>
    <w:rsid w:val="00C47E14"/>
    <w:rsid w:val="00C52E15"/>
    <w:rsid w:val="00C546C5"/>
    <w:rsid w:val="00C70A74"/>
    <w:rsid w:val="00C75AD7"/>
    <w:rsid w:val="00C77FA5"/>
    <w:rsid w:val="00C836EE"/>
    <w:rsid w:val="00C94859"/>
    <w:rsid w:val="00C95C23"/>
    <w:rsid w:val="00CA6683"/>
    <w:rsid w:val="00CA7C7C"/>
    <w:rsid w:val="00CB0D9B"/>
    <w:rsid w:val="00CB167C"/>
    <w:rsid w:val="00CC41D3"/>
    <w:rsid w:val="00CC5B3D"/>
    <w:rsid w:val="00CD2EF2"/>
    <w:rsid w:val="00CD4945"/>
    <w:rsid w:val="00CD5545"/>
    <w:rsid w:val="00CD7D8F"/>
    <w:rsid w:val="00CE09CB"/>
    <w:rsid w:val="00CE6A7A"/>
    <w:rsid w:val="00CF345D"/>
    <w:rsid w:val="00D0658A"/>
    <w:rsid w:val="00D07856"/>
    <w:rsid w:val="00D07A0F"/>
    <w:rsid w:val="00D17DE1"/>
    <w:rsid w:val="00D402EF"/>
    <w:rsid w:val="00D43AB5"/>
    <w:rsid w:val="00D456EB"/>
    <w:rsid w:val="00D46310"/>
    <w:rsid w:val="00D5124C"/>
    <w:rsid w:val="00D515C2"/>
    <w:rsid w:val="00D57AF6"/>
    <w:rsid w:val="00D60E26"/>
    <w:rsid w:val="00D62B17"/>
    <w:rsid w:val="00D63E1D"/>
    <w:rsid w:val="00D65C11"/>
    <w:rsid w:val="00D75A16"/>
    <w:rsid w:val="00D83940"/>
    <w:rsid w:val="00D92901"/>
    <w:rsid w:val="00D97A37"/>
    <w:rsid w:val="00D97ED8"/>
    <w:rsid w:val="00DA0C62"/>
    <w:rsid w:val="00DB22E4"/>
    <w:rsid w:val="00DB31CF"/>
    <w:rsid w:val="00DB4592"/>
    <w:rsid w:val="00DB5846"/>
    <w:rsid w:val="00DD31EE"/>
    <w:rsid w:val="00DD668B"/>
    <w:rsid w:val="00DF258C"/>
    <w:rsid w:val="00DF69BF"/>
    <w:rsid w:val="00DF7774"/>
    <w:rsid w:val="00E05A9D"/>
    <w:rsid w:val="00E05D5F"/>
    <w:rsid w:val="00E07212"/>
    <w:rsid w:val="00E10CD9"/>
    <w:rsid w:val="00E16995"/>
    <w:rsid w:val="00E16F0E"/>
    <w:rsid w:val="00E25AF9"/>
    <w:rsid w:val="00E31AA0"/>
    <w:rsid w:val="00E339DE"/>
    <w:rsid w:val="00E40111"/>
    <w:rsid w:val="00E53C73"/>
    <w:rsid w:val="00E646BB"/>
    <w:rsid w:val="00E64AC7"/>
    <w:rsid w:val="00E67E87"/>
    <w:rsid w:val="00E70711"/>
    <w:rsid w:val="00E8013A"/>
    <w:rsid w:val="00E83C16"/>
    <w:rsid w:val="00E84E19"/>
    <w:rsid w:val="00E92577"/>
    <w:rsid w:val="00EA0A6A"/>
    <w:rsid w:val="00EA1975"/>
    <w:rsid w:val="00EA2B57"/>
    <w:rsid w:val="00EA2BF1"/>
    <w:rsid w:val="00EA414E"/>
    <w:rsid w:val="00EB3D88"/>
    <w:rsid w:val="00EB4AFD"/>
    <w:rsid w:val="00EC0B20"/>
    <w:rsid w:val="00ED1005"/>
    <w:rsid w:val="00ED16C3"/>
    <w:rsid w:val="00ED6AAA"/>
    <w:rsid w:val="00EE16B8"/>
    <w:rsid w:val="00EE1C8F"/>
    <w:rsid w:val="00EE4723"/>
    <w:rsid w:val="00EE7B18"/>
    <w:rsid w:val="00EF6B61"/>
    <w:rsid w:val="00F1502D"/>
    <w:rsid w:val="00F24D08"/>
    <w:rsid w:val="00F31DCC"/>
    <w:rsid w:val="00F403F3"/>
    <w:rsid w:val="00F4329A"/>
    <w:rsid w:val="00F51B11"/>
    <w:rsid w:val="00F52936"/>
    <w:rsid w:val="00F53522"/>
    <w:rsid w:val="00F55440"/>
    <w:rsid w:val="00F5776F"/>
    <w:rsid w:val="00F61DE3"/>
    <w:rsid w:val="00F71935"/>
    <w:rsid w:val="00F71D1F"/>
    <w:rsid w:val="00F774D6"/>
    <w:rsid w:val="00F7786A"/>
    <w:rsid w:val="00F8360E"/>
    <w:rsid w:val="00F85D3D"/>
    <w:rsid w:val="00F86468"/>
    <w:rsid w:val="00F878F9"/>
    <w:rsid w:val="00F906B1"/>
    <w:rsid w:val="00F92437"/>
    <w:rsid w:val="00F94917"/>
    <w:rsid w:val="00F95791"/>
    <w:rsid w:val="00F97095"/>
    <w:rsid w:val="00FB203A"/>
    <w:rsid w:val="00FD61AE"/>
    <w:rsid w:val="00FE284C"/>
    <w:rsid w:val="00FE3E69"/>
    <w:rsid w:val="00FF0FA7"/>
    <w:rsid w:val="00FF3121"/>
    <w:rsid w:val="00FF6327"/>
    <w:rsid w:val="0101129D"/>
    <w:rsid w:val="01246D31"/>
    <w:rsid w:val="03CE104C"/>
    <w:rsid w:val="04995311"/>
    <w:rsid w:val="0509644B"/>
    <w:rsid w:val="051159E0"/>
    <w:rsid w:val="08CB0A10"/>
    <w:rsid w:val="090F51E3"/>
    <w:rsid w:val="092C2E44"/>
    <w:rsid w:val="095B06C7"/>
    <w:rsid w:val="096B07A8"/>
    <w:rsid w:val="096B131E"/>
    <w:rsid w:val="096E392E"/>
    <w:rsid w:val="097072A2"/>
    <w:rsid w:val="0A44666B"/>
    <w:rsid w:val="0B1E2353"/>
    <w:rsid w:val="0B47646E"/>
    <w:rsid w:val="0B800CB3"/>
    <w:rsid w:val="0B8C33F8"/>
    <w:rsid w:val="0C5D72CD"/>
    <w:rsid w:val="0CF175A9"/>
    <w:rsid w:val="0D1D1AE2"/>
    <w:rsid w:val="0D2A4056"/>
    <w:rsid w:val="0E4B5B74"/>
    <w:rsid w:val="0E681A15"/>
    <w:rsid w:val="0F2C6FD2"/>
    <w:rsid w:val="0F577837"/>
    <w:rsid w:val="0FB87BE2"/>
    <w:rsid w:val="0FFE6D00"/>
    <w:rsid w:val="1096339F"/>
    <w:rsid w:val="10D76C6D"/>
    <w:rsid w:val="11024DDC"/>
    <w:rsid w:val="11B87DBA"/>
    <w:rsid w:val="132A659E"/>
    <w:rsid w:val="13924585"/>
    <w:rsid w:val="13EB27A6"/>
    <w:rsid w:val="141208CA"/>
    <w:rsid w:val="143F0371"/>
    <w:rsid w:val="14A51934"/>
    <w:rsid w:val="159253E4"/>
    <w:rsid w:val="15E37B19"/>
    <w:rsid w:val="16272CF6"/>
    <w:rsid w:val="172D5823"/>
    <w:rsid w:val="17362E76"/>
    <w:rsid w:val="18260E4E"/>
    <w:rsid w:val="18B33A58"/>
    <w:rsid w:val="18F35344"/>
    <w:rsid w:val="1A0E6A72"/>
    <w:rsid w:val="1A612437"/>
    <w:rsid w:val="1A88668E"/>
    <w:rsid w:val="1BFA0835"/>
    <w:rsid w:val="1C9D4CF0"/>
    <w:rsid w:val="1D2A2277"/>
    <w:rsid w:val="1D54057C"/>
    <w:rsid w:val="1D803124"/>
    <w:rsid w:val="1DB1164A"/>
    <w:rsid w:val="1DBF7143"/>
    <w:rsid w:val="1DCD4103"/>
    <w:rsid w:val="1E3A41C6"/>
    <w:rsid w:val="1E864465"/>
    <w:rsid w:val="1E882648"/>
    <w:rsid w:val="1FEF1335"/>
    <w:rsid w:val="214B364F"/>
    <w:rsid w:val="2157511F"/>
    <w:rsid w:val="21CF5BF7"/>
    <w:rsid w:val="22DC418D"/>
    <w:rsid w:val="232F4992"/>
    <w:rsid w:val="23B92F5D"/>
    <w:rsid w:val="24A162D3"/>
    <w:rsid w:val="253B55CD"/>
    <w:rsid w:val="25516F7A"/>
    <w:rsid w:val="25530160"/>
    <w:rsid w:val="25657CDF"/>
    <w:rsid w:val="257A5693"/>
    <w:rsid w:val="25C30BD6"/>
    <w:rsid w:val="261553D9"/>
    <w:rsid w:val="266A77C4"/>
    <w:rsid w:val="26E70DA4"/>
    <w:rsid w:val="27D4443D"/>
    <w:rsid w:val="28227DD3"/>
    <w:rsid w:val="295412D9"/>
    <w:rsid w:val="29A14C35"/>
    <w:rsid w:val="2AA71C87"/>
    <w:rsid w:val="2BB54BBB"/>
    <w:rsid w:val="2BCE12F9"/>
    <w:rsid w:val="2BF63AE2"/>
    <w:rsid w:val="2C327B2E"/>
    <w:rsid w:val="2E0F08F3"/>
    <w:rsid w:val="2E637E2D"/>
    <w:rsid w:val="2F07760E"/>
    <w:rsid w:val="2F957661"/>
    <w:rsid w:val="305D4514"/>
    <w:rsid w:val="308829F1"/>
    <w:rsid w:val="30ED5011"/>
    <w:rsid w:val="313545B1"/>
    <w:rsid w:val="31E267F0"/>
    <w:rsid w:val="325C2BF0"/>
    <w:rsid w:val="32827F8F"/>
    <w:rsid w:val="32AE16BE"/>
    <w:rsid w:val="32B47E93"/>
    <w:rsid w:val="33317EB2"/>
    <w:rsid w:val="337C2103"/>
    <w:rsid w:val="337E7888"/>
    <w:rsid w:val="339E5B5C"/>
    <w:rsid w:val="33AD16B6"/>
    <w:rsid w:val="33DD349A"/>
    <w:rsid w:val="344F6968"/>
    <w:rsid w:val="34AD264B"/>
    <w:rsid w:val="3559113E"/>
    <w:rsid w:val="36381EA0"/>
    <w:rsid w:val="369F30BA"/>
    <w:rsid w:val="36F763F3"/>
    <w:rsid w:val="376B2880"/>
    <w:rsid w:val="37E452E0"/>
    <w:rsid w:val="37FC7FE9"/>
    <w:rsid w:val="39892632"/>
    <w:rsid w:val="3A740223"/>
    <w:rsid w:val="3A8260C8"/>
    <w:rsid w:val="3B0A5513"/>
    <w:rsid w:val="3B9361AC"/>
    <w:rsid w:val="3BF40AD0"/>
    <w:rsid w:val="3C196316"/>
    <w:rsid w:val="3CEC6DBF"/>
    <w:rsid w:val="3D613084"/>
    <w:rsid w:val="3D791E01"/>
    <w:rsid w:val="3D7A0B70"/>
    <w:rsid w:val="3D9830F5"/>
    <w:rsid w:val="3DB74357"/>
    <w:rsid w:val="3E772806"/>
    <w:rsid w:val="3E8D76D6"/>
    <w:rsid w:val="3F2129FD"/>
    <w:rsid w:val="3F336348"/>
    <w:rsid w:val="3F5E7D08"/>
    <w:rsid w:val="4050645C"/>
    <w:rsid w:val="40C36B92"/>
    <w:rsid w:val="41601C5C"/>
    <w:rsid w:val="43160A57"/>
    <w:rsid w:val="43820E36"/>
    <w:rsid w:val="43BA7F2C"/>
    <w:rsid w:val="440D4521"/>
    <w:rsid w:val="447D6BB6"/>
    <w:rsid w:val="44AA1336"/>
    <w:rsid w:val="45A20151"/>
    <w:rsid w:val="45B517A3"/>
    <w:rsid w:val="45F84FCC"/>
    <w:rsid w:val="460D659D"/>
    <w:rsid w:val="466B7B04"/>
    <w:rsid w:val="469D4602"/>
    <w:rsid w:val="474529E8"/>
    <w:rsid w:val="477010D9"/>
    <w:rsid w:val="48752574"/>
    <w:rsid w:val="4A213839"/>
    <w:rsid w:val="4A234D25"/>
    <w:rsid w:val="4AD02BE8"/>
    <w:rsid w:val="4BF03DA0"/>
    <w:rsid w:val="4C9C3660"/>
    <w:rsid w:val="4DDC75EE"/>
    <w:rsid w:val="4DF46CF3"/>
    <w:rsid w:val="4ED26C10"/>
    <w:rsid w:val="50DB2A10"/>
    <w:rsid w:val="510F74E3"/>
    <w:rsid w:val="511B1B43"/>
    <w:rsid w:val="51D20358"/>
    <w:rsid w:val="527F145B"/>
    <w:rsid w:val="53027B3C"/>
    <w:rsid w:val="539A37D7"/>
    <w:rsid w:val="53E43C85"/>
    <w:rsid w:val="53EF1205"/>
    <w:rsid w:val="54A777AF"/>
    <w:rsid w:val="54D74F0B"/>
    <w:rsid w:val="554E65F6"/>
    <w:rsid w:val="55B862C7"/>
    <w:rsid w:val="55CD5CC1"/>
    <w:rsid w:val="56BA7EC0"/>
    <w:rsid w:val="56E572A0"/>
    <w:rsid w:val="57372254"/>
    <w:rsid w:val="578D7625"/>
    <w:rsid w:val="57EE3406"/>
    <w:rsid w:val="58AD16AC"/>
    <w:rsid w:val="58BB3F47"/>
    <w:rsid w:val="59132C8C"/>
    <w:rsid w:val="5BDA7B29"/>
    <w:rsid w:val="5C911F6F"/>
    <w:rsid w:val="5D8C0C25"/>
    <w:rsid w:val="5DCF33A1"/>
    <w:rsid w:val="60097782"/>
    <w:rsid w:val="602A6739"/>
    <w:rsid w:val="604D68FD"/>
    <w:rsid w:val="60C869B2"/>
    <w:rsid w:val="610A3236"/>
    <w:rsid w:val="611900AB"/>
    <w:rsid w:val="62451826"/>
    <w:rsid w:val="62CA4243"/>
    <w:rsid w:val="63657031"/>
    <w:rsid w:val="639C0ED1"/>
    <w:rsid w:val="65053C7A"/>
    <w:rsid w:val="661D54D8"/>
    <w:rsid w:val="66A83A8F"/>
    <w:rsid w:val="67AC0BB0"/>
    <w:rsid w:val="683A6DDF"/>
    <w:rsid w:val="6A0A4D31"/>
    <w:rsid w:val="6AD30C0B"/>
    <w:rsid w:val="6AF85F12"/>
    <w:rsid w:val="6C1F41A2"/>
    <w:rsid w:val="6C580676"/>
    <w:rsid w:val="6C9116C3"/>
    <w:rsid w:val="6D2D54C1"/>
    <w:rsid w:val="6D9B630C"/>
    <w:rsid w:val="6DAD78BD"/>
    <w:rsid w:val="6DB80A4C"/>
    <w:rsid w:val="6DC91DA6"/>
    <w:rsid w:val="6DF930D9"/>
    <w:rsid w:val="6E325495"/>
    <w:rsid w:val="6F6E02A7"/>
    <w:rsid w:val="6F704AF2"/>
    <w:rsid w:val="6FFC0B4D"/>
    <w:rsid w:val="70025664"/>
    <w:rsid w:val="700A0D96"/>
    <w:rsid w:val="708C75C8"/>
    <w:rsid w:val="70B343A5"/>
    <w:rsid w:val="70EB17B6"/>
    <w:rsid w:val="7225143E"/>
    <w:rsid w:val="7235564F"/>
    <w:rsid w:val="723B4F4F"/>
    <w:rsid w:val="72452445"/>
    <w:rsid w:val="7268611B"/>
    <w:rsid w:val="727478D6"/>
    <w:rsid w:val="74280DE9"/>
    <w:rsid w:val="74563B7B"/>
    <w:rsid w:val="7466700E"/>
    <w:rsid w:val="7557763E"/>
    <w:rsid w:val="759014A6"/>
    <w:rsid w:val="764D163B"/>
    <w:rsid w:val="76A22D47"/>
    <w:rsid w:val="76DD28DE"/>
    <w:rsid w:val="770364DE"/>
    <w:rsid w:val="77C466E0"/>
    <w:rsid w:val="77CA5D1B"/>
    <w:rsid w:val="78201E21"/>
    <w:rsid w:val="78B80BD5"/>
    <w:rsid w:val="7A5A55CE"/>
    <w:rsid w:val="7A901363"/>
    <w:rsid w:val="7B1E0B17"/>
    <w:rsid w:val="7B3A6586"/>
    <w:rsid w:val="7B4408E9"/>
    <w:rsid w:val="7B703A40"/>
    <w:rsid w:val="7C644657"/>
    <w:rsid w:val="7CBD4079"/>
    <w:rsid w:val="7D365887"/>
    <w:rsid w:val="7DCF2144"/>
    <w:rsid w:val="7DFA13C6"/>
    <w:rsid w:val="7E2331C3"/>
    <w:rsid w:val="7E4B2959"/>
    <w:rsid w:val="7EC72735"/>
    <w:rsid w:val="7FA13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微软雅黑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spacing w:before="120" w:after="120"/>
      <w:outlineLvl w:val="0"/>
    </w:pPr>
    <w:rPr>
      <w:b/>
      <w:bCs/>
      <w:kern w:val="44"/>
      <w:szCs w:val="21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numPr>
        <w:ilvl w:val="1"/>
        <w:numId w:val="1"/>
      </w:numPr>
      <w:spacing w:before="120" w:after="120"/>
      <w:outlineLvl w:val="1"/>
    </w:pPr>
    <w:rPr>
      <w:rFonts w:ascii="Calibri Light" w:hAnsi="Calibri Light"/>
      <w:b/>
      <w:bCs/>
      <w:szCs w:val="32"/>
    </w:rPr>
  </w:style>
  <w:style w:type="character" w:default="1" w:styleId="11">
    <w:name w:val="Default Paragraph Font"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unhideWhenUsed/>
    <w:qFormat/>
    <w:uiPriority w:val="39"/>
  </w:style>
  <w:style w:type="paragraph" w:styleId="7">
    <w:name w:val="toc 2"/>
    <w:basedOn w:val="1"/>
    <w:next w:val="1"/>
    <w:unhideWhenUsed/>
    <w:qFormat/>
    <w:uiPriority w:val="39"/>
    <w:pPr>
      <w:ind w:left="420" w:leftChars="200"/>
    </w:pPr>
  </w:style>
  <w:style w:type="paragraph" w:styleId="8">
    <w:name w:val="HTML Preformatted"/>
    <w:basedOn w:val="1"/>
    <w:link w:val="17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unhideWhenUsed/>
    <w:qFormat/>
    <w:uiPriority w:val="99"/>
    <w:rPr>
      <w:color w:val="0000FF"/>
      <w:u w:val="single"/>
    </w:rPr>
  </w:style>
  <w:style w:type="character" w:customStyle="1" w:styleId="13">
    <w:name w:val="页眉 字符"/>
    <w:basedOn w:val="11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11"/>
    <w:link w:val="4"/>
    <w:qFormat/>
    <w:uiPriority w:val="99"/>
    <w:rPr>
      <w:sz w:val="18"/>
      <w:szCs w:val="18"/>
    </w:rPr>
  </w:style>
  <w:style w:type="character" w:customStyle="1" w:styleId="15">
    <w:name w:val="标题 1 字符"/>
    <w:basedOn w:val="11"/>
    <w:link w:val="2"/>
    <w:qFormat/>
    <w:uiPriority w:val="9"/>
    <w:rPr>
      <w:rFonts w:ascii="Calibri" w:hAnsi="Calibri" w:eastAsia="微软雅黑" w:cs="Times New Roman"/>
      <w:b/>
      <w:bCs/>
      <w:kern w:val="44"/>
      <w:szCs w:val="21"/>
    </w:rPr>
  </w:style>
  <w:style w:type="character" w:customStyle="1" w:styleId="16">
    <w:name w:val="标题 2 字符"/>
    <w:basedOn w:val="11"/>
    <w:link w:val="3"/>
    <w:qFormat/>
    <w:uiPriority w:val="9"/>
    <w:rPr>
      <w:rFonts w:ascii="Calibri Light" w:hAnsi="Calibri Light" w:eastAsia="微软雅黑" w:cs="Times New Roman"/>
      <w:b/>
      <w:bCs/>
      <w:szCs w:val="32"/>
    </w:rPr>
  </w:style>
  <w:style w:type="character" w:customStyle="1" w:styleId="17">
    <w:name w:val="HTML 预设格式 字符"/>
    <w:basedOn w:val="11"/>
    <w:link w:val="8"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列出段落1"/>
    <w:basedOn w:val="1"/>
    <w:qFormat/>
    <w:uiPriority w:val="34"/>
    <w:pPr>
      <w:ind w:firstLine="420" w:firstLineChars="200"/>
    </w:pPr>
    <w:rPr>
      <w:rFonts w:eastAsia="宋体"/>
    </w:rPr>
  </w:style>
  <w:style w:type="paragraph" w:customStyle="1" w:styleId="19">
    <w:name w:val="无间隔1"/>
    <w:link w:val="20"/>
    <w:qFormat/>
    <w:uiPriority w:val="0"/>
    <w:pPr>
      <w:spacing w:after="160" w:line="278" w:lineRule="auto"/>
    </w:pPr>
    <w:rPr>
      <w:rFonts w:ascii="Times New Roman" w:hAnsi="Times New Roman" w:eastAsia="宋体" w:cstheme="minorBidi"/>
      <w:sz w:val="22"/>
      <w:lang w:val="en-US" w:eastAsia="zh-CN" w:bidi="ar-SA"/>
    </w:rPr>
  </w:style>
  <w:style w:type="character" w:customStyle="1" w:styleId="20">
    <w:name w:val="无间隔 Char"/>
    <w:basedOn w:val="11"/>
    <w:link w:val="19"/>
    <w:qFormat/>
    <w:uiPriority w:val="0"/>
    <w:rPr>
      <w:rFonts w:hint="default" w:ascii="Times New Roman" w:hAnsi="Times New Roman" w:eastAsia="宋体"/>
      <w:sz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Work\&#21335;&#36890;&#20581;&#26725;\Normal.wp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70"/>
    <customShpInfo spid="_x0000_s2072"/>
    <customShpInfo spid="_x0000_s206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Company>Sky123.Org</Company>
  <Pages>7</Pages>
  <Words>614</Words>
  <Characters>1410</Characters>
  <Lines>329</Lines>
  <Paragraphs>344</Paragraphs>
  <TotalTime>21</TotalTime>
  <ScaleCrop>false</ScaleCrop>
  <LinksUpToDate>false</LinksUpToDate>
  <CharactersWithSpaces>1510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2016-11-29T06:23:00Z</dcterms:created>
  <dc:creator>AutoBVT</dc:creator>
  <cp:lastModifiedBy>.</cp:lastModifiedBy>
  <dcterms:modified xsi:type="dcterms:W3CDTF">2025-12-04T03:07:52Z</dcterms:modified>
  <cp:revision>1019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8357F11B541B4FB5996D73F8DA529A4B_13</vt:lpwstr>
  </property>
</Properties>
</file>